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03499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A10" w:rsidRDefault="00EE3A1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EE3A10" w:rsidRDefault="00EE3A1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Daily involvement of all children in morning run.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Achieving Gold Sports Mark award for the past 3 years.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involvement in sport from Girls (Target group).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involvement of School sports competition.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Offering a wide range of sports in after school clubs.</w:t>
            </w:r>
            <w:r>
              <w:rPr>
                <w:rFonts w:ascii="Times New Roman"/>
                <w:sz w:val="24"/>
              </w:rPr>
              <w:br/>
              <w:t>PE</w:t>
            </w:r>
            <w:r w:rsidR="00C31F07">
              <w:rPr>
                <w:rFonts w:ascii="Times New Roman"/>
                <w:sz w:val="24"/>
              </w:rPr>
              <w:t xml:space="preserve"> lessons very inclusive</w:t>
            </w:r>
            <w:r>
              <w:rPr>
                <w:rFonts w:ascii="Times New Roman"/>
                <w:sz w:val="24"/>
              </w:rPr>
              <w:t xml:space="preserve"> allowing all children to participate in sports.</w:t>
            </w:r>
          </w:p>
        </w:tc>
        <w:tc>
          <w:tcPr>
            <w:tcW w:w="7677" w:type="dxa"/>
          </w:tcPr>
          <w:p w:rsidR="00705079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the clubs that we deliver after school.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identify sports talent and advise future steps</w:t>
            </w:r>
            <w:r w:rsidR="00C31F07">
              <w:rPr>
                <w:rFonts w:ascii="Times New Roman"/>
                <w:sz w:val="24"/>
              </w:rPr>
              <w:t>/ signpost</w:t>
            </w:r>
            <w:r>
              <w:rPr>
                <w:rFonts w:ascii="Times New Roman"/>
                <w:sz w:val="24"/>
              </w:rPr>
              <w:t>.</w:t>
            </w:r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Encouraging children who are not engaging in sport to </w:t>
            </w:r>
            <w:proofErr w:type="gramStart"/>
            <w:r w:rsidR="00C31F07">
              <w:rPr>
                <w:rFonts w:ascii="Times New Roman"/>
                <w:sz w:val="24"/>
              </w:rPr>
              <w:t xml:space="preserve">participate </w:t>
            </w:r>
            <w:r>
              <w:rPr>
                <w:rFonts w:ascii="Times New Roman"/>
                <w:sz w:val="24"/>
              </w:rPr>
              <w:t>.</w:t>
            </w:r>
            <w:proofErr w:type="gramEnd"/>
          </w:p>
          <w:p w:rsidR="00E46553" w:rsidRDefault="00E4655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705079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705079" w:rsidP="00581DB7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705079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0349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A10" w:rsidRDefault="00EE3A1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EE3A10" w:rsidRDefault="00EE3A1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E3A10" w:rsidRDefault="00EE3A1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EE3A10" w:rsidRDefault="00EE3A1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581DB7">
              <w:rPr>
                <w:color w:val="231F20"/>
                <w:sz w:val="24"/>
              </w:rPr>
              <w:t xml:space="preserve">2019-20 </w:t>
            </w:r>
            <w:r w:rsidR="009E1207">
              <w:rPr>
                <w:color w:val="231F20"/>
                <w:sz w:val="24"/>
              </w:rPr>
              <w:t>(Provisionally)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F4706">
              <w:rPr>
                <w:color w:val="231F20"/>
                <w:sz w:val="24"/>
              </w:rPr>
              <w:t>40,320</w:t>
            </w:r>
          </w:p>
        </w:tc>
        <w:tc>
          <w:tcPr>
            <w:tcW w:w="4923" w:type="dxa"/>
            <w:gridSpan w:val="2"/>
          </w:tcPr>
          <w:p w:rsidR="00705079" w:rsidRDefault="00C84880" w:rsidP="00581DB7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81DB7">
              <w:rPr>
                <w:b/>
                <w:color w:val="231F20"/>
                <w:sz w:val="24"/>
              </w:rPr>
              <w:t>03/10/19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F6666" w:rsidP="001B1718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 w:rsidR="001B1718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.</w:t>
            </w:r>
            <w:r w:rsidR="001B1718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 xml:space="preserve">5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581DB7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Intended </w:t>
            </w:r>
            <w:r w:rsidR="00C84880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42287" w:rsidRPr="006F6666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542287" w:rsidRPr="006F6666" w:rsidRDefault="00542287" w:rsidP="00542287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The hiring of professional coach.</w:t>
            </w: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296C3E" w:rsidRPr="006F6666" w:rsidRDefault="00A64367" w:rsidP="00296C3E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To h</w:t>
            </w:r>
            <w:r w:rsidR="00296C3E"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ire a dance teacher.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C31F07">
            <w:pPr>
              <w:pStyle w:val="Default"/>
              <w:numPr>
                <w:ilvl w:val="0"/>
                <w:numId w:val="3"/>
              </w:numPr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Subsidize PE kit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542287" w:rsidRPr="006F6666" w:rsidRDefault="00C31F0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Professional, qualified </w:t>
            </w:r>
            <w:r w:rsidR="00542287" w:rsidRPr="006F6666">
              <w:rPr>
                <w:rFonts w:asciiTheme="minorHAnsi" w:hAnsiTheme="minorHAnsi"/>
                <w:sz w:val="20"/>
                <w:szCs w:val="20"/>
              </w:rPr>
              <w:t xml:space="preserve"> sports coaches</w:t>
            </w:r>
          </w:p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Taking all children for high quality games lessons. </w:t>
            </w: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All children taking part in high quality Dance lesson</w:t>
            </w:r>
            <w:r w:rsidR="00C31F07">
              <w:rPr>
                <w:rFonts w:asciiTheme="minorHAnsi" w:hAnsiTheme="minorHAnsi"/>
                <w:sz w:val="20"/>
                <w:szCs w:val="20"/>
              </w:rPr>
              <w:t>s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C31F0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Provide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  <w:r w:rsidR="00A64367"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PE kit for disadvantaged pupils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£18,563</w:t>
            </w: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£10,000</w:t>
            </w: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£500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Children working in teams and individual challenges. Children developing a passion for sport through a variety of sports disciplines. We will also aim to offer 50% of the school a 3</w:t>
            </w:r>
            <w:r w:rsidRPr="006F6666">
              <w:rPr>
                <w:rFonts w:asciiTheme="minorHAnsi" w:hAnsiTheme="minorHAnsi"/>
                <w:sz w:val="20"/>
                <w:szCs w:val="20"/>
                <w:vertAlign w:val="superscript"/>
              </w:rPr>
              <w:t>rd</w:t>
            </w:r>
            <w:r w:rsidR="009B52A5">
              <w:rPr>
                <w:rFonts w:asciiTheme="minorHAnsi" w:hAnsiTheme="minorHAnsi"/>
                <w:sz w:val="20"/>
                <w:szCs w:val="20"/>
              </w:rPr>
              <w:t xml:space="preserve"> hour of PE. We will look t</w:t>
            </w:r>
            <w:r w:rsidR="000C073E">
              <w:rPr>
                <w:rFonts w:asciiTheme="minorHAnsi" w:hAnsiTheme="minorHAnsi"/>
                <w:sz w:val="20"/>
                <w:szCs w:val="20"/>
              </w:rPr>
              <w:t>o d</w:t>
            </w:r>
            <w:r w:rsidR="00581DB7">
              <w:rPr>
                <w:rFonts w:asciiTheme="minorHAnsi" w:hAnsiTheme="minorHAnsi"/>
                <w:sz w:val="20"/>
                <w:szCs w:val="20"/>
              </w:rPr>
              <w:t>evelop the teaching of Gym within the curriculum.</w:t>
            </w: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296C3E" w:rsidRPr="006F6666" w:rsidRDefault="00581DB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Develop the teaching of dance with the use of a </w:t>
            </w:r>
            <w:r w:rsidR="00296C3E" w:rsidRPr="006F6666">
              <w:rPr>
                <w:rFonts w:asciiTheme="minorHAnsi" w:hAnsiTheme="minorHAnsi"/>
                <w:sz w:val="20"/>
                <w:szCs w:val="20"/>
              </w:rPr>
              <w:t>Professional dance coach to support dance lessons and our creative curriculum. Children developing and understanding of performance for a purpose, working as a team and performing to an audience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581DB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Continue to provide PE kits for children who do not have the right equipment. 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Right PE kit means that all</w:t>
            </w:r>
            <w:r w:rsidR="00C31F07">
              <w:rPr>
                <w:rFonts w:asciiTheme="minorHAnsi" w:hAnsiTheme="minorHAnsi"/>
                <w:sz w:val="20"/>
                <w:szCs w:val="20"/>
              </w:rPr>
              <w:t xml:space="preserve"> pupils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 xml:space="preserve"> can take part in lessons.</w:t>
            </w: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6C3E" w:rsidRPr="006F6666" w:rsidRDefault="00296C3E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54228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64367" w:rsidRPr="006F6666" w:rsidRDefault="00A64367" w:rsidP="00C31F0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2287" w:rsidRPr="006F6666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542287" w:rsidRPr="006F6666" w:rsidRDefault="00542287" w:rsidP="00542287">
            <w:pPr>
              <w:pStyle w:val="TableParagraph"/>
              <w:spacing w:before="16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2: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542287" w:rsidRPr="006F6666" w:rsidRDefault="00542287" w:rsidP="00542287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542287" w:rsidRPr="006F6666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542287" w:rsidRPr="006F6666" w:rsidRDefault="00542287" w:rsidP="0054228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34" w:type="dxa"/>
          </w:tcPr>
          <w:p w:rsidR="00542287" w:rsidRPr="006F6666" w:rsidRDefault="00542287" w:rsidP="00542287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542287" w:rsidRPr="006F6666">
        <w:trPr>
          <w:trHeight w:val="618"/>
        </w:trPr>
        <w:tc>
          <w:tcPr>
            <w:tcW w:w="3720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lastRenderedPageBreak/>
              <w:t xml:space="preserve">School focus with clarity on intended </w:t>
            </w: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600" w:type="dxa"/>
          </w:tcPr>
          <w:p w:rsidR="00542287" w:rsidRPr="006F6666" w:rsidRDefault="00542287" w:rsidP="00542287">
            <w:pPr>
              <w:pStyle w:val="TableParagraph"/>
              <w:spacing w:before="21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616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 allocated:</w:t>
            </w:r>
          </w:p>
        </w:tc>
        <w:tc>
          <w:tcPr>
            <w:tcW w:w="3307" w:type="dxa"/>
          </w:tcPr>
          <w:p w:rsidR="00542287" w:rsidRPr="006F6666" w:rsidRDefault="00EE3A10" w:rsidP="00542287">
            <w:pPr>
              <w:pStyle w:val="TableParagraph"/>
              <w:spacing w:before="21"/>
              <w:ind w:left="8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 xml:space="preserve">Intended </w:t>
            </w:r>
            <w:r w:rsidR="0054228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134" w:type="dxa"/>
          </w:tcPr>
          <w:p w:rsidR="00542287" w:rsidRPr="006F6666" w:rsidRDefault="00542287" w:rsidP="00542287">
            <w:pPr>
              <w:pStyle w:val="TableParagraph"/>
              <w:spacing w:before="19" w:line="288" w:lineRule="exact"/>
              <w:ind w:left="8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 next steps:</w:t>
            </w:r>
          </w:p>
        </w:tc>
      </w:tr>
      <w:tr w:rsidR="00542287" w:rsidRPr="006F6666" w:rsidTr="00BF0511">
        <w:trPr>
          <w:trHeight w:val="2532"/>
        </w:trPr>
        <w:tc>
          <w:tcPr>
            <w:tcW w:w="3720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100F5E" w:rsidRPr="00100F5E" w:rsidRDefault="009F4706" w:rsidP="00100F5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 clearer pupil voice regarding the teaching of sport.</w:t>
            </w:r>
          </w:p>
        </w:tc>
        <w:tc>
          <w:tcPr>
            <w:tcW w:w="3600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As part of our service agreement. We will have Madeleine Campbell</w:t>
            </w:r>
            <w:r w:rsidR="00EE3A10">
              <w:rPr>
                <w:rFonts w:asciiTheme="minorHAnsi" w:hAnsiTheme="minorHAnsi"/>
                <w:sz w:val="20"/>
                <w:szCs w:val="20"/>
              </w:rPr>
              <w:t xml:space="preserve"> continue to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work with our Sports Leader to </w:t>
            </w:r>
            <w:r w:rsidR="00C31F07">
              <w:rPr>
                <w:rFonts w:asciiTheme="minorHAnsi" w:hAnsiTheme="minorHAnsi"/>
                <w:sz w:val="20"/>
                <w:szCs w:val="20"/>
              </w:rPr>
              <w:t>develop our Sports council and Change for L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ife ambassadors. </w:t>
            </w:r>
          </w:p>
        </w:tc>
        <w:tc>
          <w:tcPr>
            <w:tcW w:w="1616" w:type="dxa"/>
          </w:tcPr>
          <w:p w:rsidR="009F4706" w:rsidRPr="006F6666" w:rsidRDefault="00C31F0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£500</w:t>
            </w:r>
          </w:p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307" w:type="dxa"/>
          </w:tcPr>
          <w:p w:rsidR="009F4706" w:rsidRPr="006F6666" w:rsidRDefault="009F470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Pupils to have a clear voice in the PE provision in sport.</w:t>
            </w:r>
            <w:r w:rsidR="00581DB7">
              <w:rPr>
                <w:rFonts w:asciiTheme="minorHAnsi" w:hAnsiTheme="minorHAnsi"/>
                <w:sz w:val="20"/>
                <w:szCs w:val="20"/>
              </w:rPr>
              <w:t xml:space="preserve"> Children to engage better in lessons due to have a say on what is provided.</w:t>
            </w:r>
          </w:p>
        </w:tc>
        <w:tc>
          <w:tcPr>
            <w:tcW w:w="3134" w:type="dxa"/>
          </w:tcPr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05079" w:rsidRPr="006F6666" w:rsidRDefault="00705079">
      <w:pPr>
        <w:rPr>
          <w:rFonts w:asciiTheme="minorHAnsi" w:hAnsiTheme="minorHAnsi"/>
          <w:sz w:val="20"/>
          <w:szCs w:val="20"/>
        </w:rPr>
        <w:sectPr w:rsidR="00705079" w:rsidRPr="006F6666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714"/>
        <w:gridCol w:w="1407"/>
        <w:gridCol w:w="4141"/>
        <w:gridCol w:w="2358"/>
      </w:tblGrid>
      <w:tr w:rsidR="00705079" w:rsidRPr="006F6666" w:rsidTr="00FF23D0">
        <w:trPr>
          <w:trHeight w:val="383"/>
        </w:trPr>
        <w:tc>
          <w:tcPr>
            <w:tcW w:w="13020" w:type="dxa"/>
            <w:gridSpan w:val="4"/>
            <w:vMerge w:val="restart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lastRenderedPageBreak/>
              <w:t xml:space="preserve">Key indicator 3: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Increased confidence, knowledge and skills of all staff in teaching PE and sport</w:t>
            </w:r>
          </w:p>
        </w:tc>
        <w:tc>
          <w:tcPr>
            <w:tcW w:w="2358" w:type="dxa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705079" w:rsidRPr="006F6666" w:rsidTr="00FF23D0">
        <w:trPr>
          <w:trHeight w:val="291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705079" w:rsidRPr="006F6666" w:rsidRDefault="0070507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705079" w:rsidRPr="006F6666" w:rsidRDefault="006F6666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13.75</w:t>
            </w:r>
            <w:r w:rsidR="00C84880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705079" w:rsidRPr="006F6666" w:rsidTr="00FF23D0">
        <w:trPr>
          <w:trHeight w:val="594"/>
        </w:trPr>
        <w:tc>
          <w:tcPr>
            <w:tcW w:w="3758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714" w:type="dxa"/>
          </w:tcPr>
          <w:p w:rsidR="00705079" w:rsidRPr="006F6666" w:rsidRDefault="00C8488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705079" w:rsidRPr="006F6666" w:rsidRDefault="00027D60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 xml:space="preserve">Intended </w:t>
            </w:r>
            <w:r w:rsidR="00C84880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705079" w:rsidRPr="006F6666" w:rsidRDefault="00C84880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705079" w:rsidRPr="006F6666" w:rsidRDefault="00C84880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542287" w:rsidRPr="006F6666" w:rsidTr="00FF23D0">
        <w:trPr>
          <w:trHeight w:val="1906"/>
        </w:trPr>
        <w:tc>
          <w:tcPr>
            <w:tcW w:w="3758" w:type="dxa"/>
          </w:tcPr>
          <w:p w:rsidR="00542287" w:rsidRPr="006F6666" w:rsidRDefault="00542287" w:rsidP="0054228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Pay for cover to enable staff to undertake CPD opportunities</w:t>
            </w:r>
            <w:r w:rsidRPr="006F6666">
              <w:rPr>
                <w:rFonts w:asciiTheme="minorHAnsi" w:hAnsiTheme="minorHAnsi"/>
                <w:color w:val="008000"/>
                <w:sz w:val="20"/>
                <w:szCs w:val="20"/>
              </w:rPr>
              <w:t>.</w:t>
            </w:r>
          </w:p>
          <w:p w:rsidR="00542287" w:rsidRPr="006F6666" w:rsidRDefault="00542287" w:rsidP="0054228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6F6666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6F6666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:rsidR="00542287" w:rsidRPr="006F6666" w:rsidRDefault="00FF23D0" w:rsidP="0054228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Providing areas where effectively lessons can take place.</w:t>
            </w:r>
          </w:p>
        </w:tc>
        <w:tc>
          <w:tcPr>
            <w:tcW w:w="3714" w:type="dxa"/>
          </w:tcPr>
          <w:p w:rsidR="00542287" w:rsidRPr="006F6666" w:rsidRDefault="00542287" w:rsidP="0054228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High quality and motivating gymnastic lessons catering for all abilities.</w:t>
            </w:r>
          </w:p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Upgrading Markings of playground and outdoor</w:t>
            </w:r>
            <w:r w:rsidR="00C31F07">
              <w:rPr>
                <w:rFonts w:asciiTheme="minorHAnsi" w:hAnsiTheme="minorHAnsi"/>
                <w:sz w:val="20"/>
                <w:szCs w:val="20"/>
              </w:rPr>
              <w:t>s.</w:t>
            </w:r>
          </w:p>
        </w:tc>
        <w:tc>
          <w:tcPr>
            <w:tcW w:w="1407" w:type="dxa"/>
          </w:tcPr>
          <w:p w:rsidR="00542287" w:rsidRPr="006F6666" w:rsidRDefault="0054228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£500</w:t>
            </w: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£5000</w:t>
            </w:r>
          </w:p>
        </w:tc>
        <w:tc>
          <w:tcPr>
            <w:tcW w:w="4141" w:type="dxa"/>
          </w:tcPr>
          <w:p w:rsidR="00542287" w:rsidRDefault="00581DB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Helping staff develop skills and sports providers to feel confident in to continue to provide a high quality lessons.</w:t>
            </w:r>
          </w:p>
          <w:p w:rsidR="00581DB7" w:rsidRPr="006F6666" w:rsidRDefault="00581DB7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Playground markings will be updated which will keep children</w:t>
            </w:r>
            <w:r w:rsidR="00C31F07">
              <w:rPr>
                <w:rFonts w:asciiTheme="minorHAnsi" w:hAnsiTheme="minorHAnsi"/>
                <w:sz w:val="20"/>
                <w:szCs w:val="20"/>
              </w:rPr>
              <w:t xml:space="preserve"> engaged and</w:t>
            </w: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entertained at break times. Most important it will make a positive impact and support PE lessons being run.</w:t>
            </w:r>
          </w:p>
        </w:tc>
        <w:tc>
          <w:tcPr>
            <w:tcW w:w="2358" w:type="dxa"/>
          </w:tcPr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6F6666" w:rsidRPr="006F6666" w:rsidRDefault="006F6666" w:rsidP="0054228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42287" w:rsidRPr="006F6666" w:rsidTr="00FF23D0">
        <w:trPr>
          <w:trHeight w:val="305"/>
        </w:trPr>
        <w:tc>
          <w:tcPr>
            <w:tcW w:w="13020" w:type="dxa"/>
            <w:gridSpan w:val="4"/>
            <w:vMerge w:val="restart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4: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Broader experience of a range of sports and activities offered to all pupils</w:t>
            </w:r>
          </w:p>
        </w:tc>
        <w:tc>
          <w:tcPr>
            <w:tcW w:w="2358" w:type="dxa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542287" w:rsidRPr="006F6666" w:rsidTr="00FF23D0">
        <w:trPr>
          <w:trHeight w:val="305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542287" w:rsidRPr="006F6666" w:rsidRDefault="00542287" w:rsidP="0054228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542287" w:rsidRPr="006F6666" w:rsidRDefault="001B1718" w:rsidP="00542287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0.5</w:t>
            </w:r>
            <w:r w:rsidR="0054228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542287" w:rsidRPr="006F6666" w:rsidTr="00FF23D0">
        <w:trPr>
          <w:trHeight w:val="595"/>
        </w:trPr>
        <w:tc>
          <w:tcPr>
            <w:tcW w:w="3758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pupils:</w:t>
            </w:r>
          </w:p>
        </w:tc>
        <w:tc>
          <w:tcPr>
            <w:tcW w:w="3714" w:type="dxa"/>
          </w:tcPr>
          <w:p w:rsidR="00542287" w:rsidRPr="006F6666" w:rsidRDefault="00542287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542287" w:rsidRPr="006F6666" w:rsidRDefault="00EE3A10" w:rsidP="0054228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 xml:space="preserve">Intended </w:t>
            </w:r>
            <w:r w:rsidR="0054228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542287" w:rsidRPr="006F6666" w:rsidRDefault="00542287" w:rsidP="0054228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542287" w:rsidRPr="006F6666" w:rsidRDefault="00542287" w:rsidP="0054228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A64367" w:rsidRPr="006F6666" w:rsidTr="00FF23D0">
        <w:trPr>
          <w:trHeight w:val="1839"/>
        </w:trPr>
        <w:tc>
          <w:tcPr>
            <w:tcW w:w="3758" w:type="dxa"/>
            <w:shd w:val="clear" w:color="auto" w:fill="FFFFFF" w:themeFill="background1"/>
          </w:tcPr>
          <w:p w:rsidR="00A64367" w:rsidRPr="006F6666" w:rsidRDefault="00A64367" w:rsidP="00FF23D0">
            <w:pPr>
              <w:pStyle w:val="ListParagraph"/>
              <w:numPr>
                <w:ilvl w:val="0"/>
                <w:numId w:val="7"/>
              </w:numPr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>To engage more children into sport and afterschool clubs.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8000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ind w:left="720"/>
              <w:rPr>
                <w:rFonts w:asciiTheme="minorHAnsi" w:hAnsiTheme="minorHAnsi"/>
                <w:color w:val="008000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numPr>
                <w:ilvl w:val="0"/>
                <w:numId w:val="7"/>
              </w:numPr>
              <w:spacing w:after="34"/>
              <w:rPr>
                <w:rFonts w:asciiTheme="minorHAnsi" w:hAnsiTheme="minorHAnsi"/>
                <w:color w:val="008000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Provide a range of sports to all pupils.</w:t>
            </w:r>
          </w:p>
        </w:tc>
        <w:tc>
          <w:tcPr>
            <w:tcW w:w="3714" w:type="dxa"/>
          </w:tcPr>
          <w:p w:rsidR="00A64367" w:rsidRPr="006F6666" w:rsidRDefault="00A64367" w:rsidP="00A64367">
            <w:pPr>
              <w:rPr>
                <w:rFonts w:asciiTheme="minorHAnsi" w:eastAsia="Times New Roman" w:hAnsiTheme="minorHAnsi" w:cstheme="majorHAnsi"/>
                <w:sz w:val="20"/>
                <w:szCs w:val="20"/>
              </w:rPr>
            </w:pPr>
            <w:r w:rsidRPr="006F6666">
              <w:rPr>
                <w:rFonts w:asciiTheme="minorHAnsi" w:eastAsia="Times New Roman" w:hAnsiTheme="minorHAnsi" w:cstheme="majorHAnsi"/>
                <w:sz w:val="20"/>
                <w:szCs w:val="20"/>
              </w:rPr>
              <w:t xml:space="preserve">To support and encourage children who do not take part in sport to engage. </w:t>
            </w: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33C9E" w:rsidRDefault="00A33C9E" w:rsidP="00FF23D0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FF23D0" w:rsidRPr="006F6666" w:rsidRDefault="00FF23D0" w:rsidP="00FF23D0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Purchase new sports equipment</w:t>
            </w:r>
            <w:r w:rsidR="00C31F0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407" w:type="dxa"/>
          </w:tcPr>
          <w:p w:rsidR="00A64367" w:rsidRDefault="00A6436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£200</w:t>
            </w: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A33C9E" w:rsidRDefault="00A33C9E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</w:p>
          <w:p w:rsidR="00271D4F" w:rsidRPr="006F6666" w:rsidRDefault="00271D4F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£500</w:t>
            </w:r>
          </w:p>
        </w:tc>
        <w:tc>
          <w:tcPr>
            <w:tcW w:w="4141" w:type="dxa"/>
          </w:tcPr>
          <w:p w:rsidR="00EE3A10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A broader range of sports offered</w:t>
            </w:r>
            <w:r w:rsidR="00EE3A10">
              <w:rPr>
                <w:rFonts w:asciiTheme="minorHAnsi" w:hAnsiTheme="minorHAnsi"/>
                <w:sz w:val="20"/>
                <w:szCs w:val="20"/>
              </w:rPr>
              <w:t xml:space="preserve"> and a focus of</w:t>
            </w:r>
          </w:p>
          <w:p w:rsidR="00EE3A10" w:rsidRDefault="00EE3A1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Targeting Pupil premium to be involved in after</w:t>
            </w:r>
          </w:p>
          <w:p w:rsidR="00A64367" w:rsidRPr="006F6666" w:rsidRDefault="00EE3A1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School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 xml:space="preserve">club  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.</w:t>
            </w:r>
            <w:proofErr w:type="gramEnd"/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A wide range of equipment has been 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purchased. Including athletic equipment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which broadens what the children learn </w:t>
            </w:r>
          </w:p>
          <w:p w:rsidR="00FF23D0" w:rsidRPr="006F6666" w:rsidRDefault="00FF23D0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and also helps them prepare for competitions.</w:t>
            </w:r>
          </w:p>
        </w:tc>
        <w:tc>
          <w:tcPr>
            <w:tcW w:w="2358" w:type="dxa"/>
          </w:tcPr>
          <w:p w:rsidR="00FF23D0" w:rsidRPr="006F6666" w:rsidRDefault="00FF23D0" w:rsidP="00EE3A10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64367" w:rsidRPr="006F6666" w:rsidTr="00FF23D0">
        <w:trPr>
          <w:trHeight w:val="352"/>
        </w:trPr>
        <w:tc>
          <w:tcPr>
            <w:tcW w:w="13020" w:type="dxa"/>
            <w:gridSpan w:val="4"/>
            <w:vMerge w:val="restart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0E5F22"/>
                <w:sz w:val="20"/>
                <w:szCs w:val="20"/>
              </w:rPr>
              <w:t xml:space="preserve">Key indicator 5: </w:t>
            </w:r>
            <w:r w:rsidRPr="006F6666">
              <w:rPr>
                <w:rFonts w:asciiTheme="minorHAnsi" w:hAnsiTheme="minorHAnsi"/>
                <w:color w:val="0E5F22"/>
                <w:sz w:val="20"/>
                <w:szCs w:val="20"/>
              </w:rPr>
              <w:t>Increased participation in competitive sport</w:t>
            </w: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A64367" w:rsidRPr="006F6666" w:rsidTr="00FF23D0">
        <w:trPr>
          <w:trHeight w:val="296"/>
        </w:trPr>
        <w:tc>
          <w:tcPr>
            <w:tcW w:w="13020" w:type="dxa"/>
            <w:gridSpan w:val="4"/>
            <w:vMerge/>
            <w:tcBorders>
              <w:top w:val="nil"/>
            </w:tcBorders>
          </w:tcPr>
          <w:p w:rsidR="00A64367" w:rsidRPr="006F6666" w:rsidRDefault="00A64367" w:rsidP="00A6436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A64367" w:rsidRPr="006F6666" w:rsidRDefault="001B1718" w:rsidP="00A64367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>12.5</w:t>
            </w:r>
            <w:r w:rsidR="00A6436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%</w:t>
            </w:r>
          </w:p>
        </w:tc>
      </w:tr>
      <w:tr w:rsidR="00A64367" w:rsidRPr="006F6666" w:rsidTr="00FF23D0">
        <w:trPr>
          <w:trHeight w:val="603"/>
        </w:trPr>
        <w:tc>
          <w:tcPr>
            <w:tcW w:w="3758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School focus with clarity on intended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b/>
                <w:color w:val="231F20"/>
                <w:sz w:val="20"/>
                <w:szCs w:val="20"/>
              </w:rPr>
              <w:t>impact on pupils</w:t>
            </w: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714" w:type="dxa"/>
          </w:tcPr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407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Funding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4141" w:type="dxa"/>
          </w:tcPr>
          <w:p w:rsidR="00A64367" w:rsidRPr="006F6666" w:rsidRDefault="009B52A5" w:rsidP="00A64367">
            <w:pPr>
              <w:pStyle w:val="TableParagraph"/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231F20"/>
                <w:sz w:val="20"/>
                <w:szCs w:val="20"/>
              </w:rPr>
              <w:t xml:space="preserve">Intended </w:t>
            </w:r>
            <w:bookmarkStart w:id="0" w:name="_GoBack"/>
            <w:bookmarkEnd w:id="0"/>
            <w:r w:rsidR="00A64367"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spacing w:line="255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Sustainability and suggested</w:t>
            </w:r>
          </w:p>
          <w:p w:rsidR="00A64367" w:rsidRPr="006F6666" w:rsidRDefault="00A64367" w:rsidP="00A64367">
            <w:pPr>
              <w:pStyle w:val="TableParagraph"/>
              <w:spacing w:line="290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t>next steps:</w:t>
            </w:r>
          </w:p>
        </w:tc>
      </w:tr>
      <w:tr w:rsidR="00A64367" w:rsidRPr="006F6666" w:rsidTr="00FF23D0">
        <w:trPr>
          <w:trHeight w:val="1929"/>
        </w:trPr>
        <w:tc>
          <w:tcPr>
            <w:tcW w:w="3758" w:type="dxa"/>
          </w:tcPr>
          <w:p w:rsidR="00A64367" w:rsidRPr="006F6666" w:rsidRDefault="00A64367" w:rsidP="00A64367">
            <w:pPr>
              <w:pStyle w:val="TableParagraph"/>
              <w:numPr>
                <w:ilvl w:val="0"/>
                <w:numId w:val="5"/>
              </w:numPr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231F20"/>
                <w:sz w:val="20"/>
                <w:szCs w:val="20"/>
              </w:rPr>
              <w:lastRenderedPageBreak/>
              <w:t>Allowing more children to participate in competition.</w:t>
            </w: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numPr>
                <w:ilvl w:val="0"/>
                <w:numId w:val="5"/>
              </w:numPr>
              <w:spacing w:line="257" w:lineRule="exact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Continue to compete in a range of sports as a school.</w:t>
            </w:r>
          </w:p>
          <w:p w:rsidR="00A64367" w:rsidRPr="006F6666" w:rsidRDefault="00A64367" w:rsidP="00A64367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0"/>
                <w:szCs w:val="20"/>
              </w:rPr>
            </w:pPr>
          </w:p>
          <w:p w:rsidR="00A64367" w:rsidRPr="006F6666" w:rsidRDefault="00A64367" w:rsidP="00100F5E">
            <w:pPr>
              <w:pStyle w:val="TableParagraph"/>
              <w:spacing w:line="257" w:lineRule="exact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714" w:type="dxa"/>
          </w:tcPr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Contribute towards the purchase and running costs of 3 minibuses to allow transport to and from a wider variety of competitions and activities</w:t>
            </w:r>
            <w:r w:rsidR="00C31F0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Default"/>
              <w:spacing w:after="34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Portsmouth School Sports Partnership </w:t>
            </w:r>
          </w:p>
          <w:p w:rsidR="00A64367" w:rsidRPr="006F6666" w:rsidRDefault="00C31F07" w:rsidP="00A64367">
            <w:pPr>
              <w:pStyle w:val="Default"/>
              <w:spacing w:after="34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Sport Services.</w:t>
            </w:r>
          </w:p>
        </w:tc>
        <w:tc>
          <w:tcPr>
            <w:tcW w:w="1407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£2,000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£3000.</w:t>
            </w:r>
          </w:p>
        </w:tc>
        <w:tc>
          <w:tcPr>
            <w:tcW w:w="4141" w:type="dxa"/>
          </w:tcPr>
          <w:p w:rsidR="00A64367" w:rsidRPr="006F6666" w:rsidRDefault="00A33C9E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 continue to compete in a wide range of sporting activities and competition</w:t>
            </w:r>
            <w:r w:rsidR="00A64367" w:rsidRPr="006F666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A33C9E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Service level agreement with Sport Services to </w:t>
            </w:r>
          </w:p>
          <w:p w:rsidR="00A33C9E" w:rsidRDefault="00A64367" w:rsidP="00A64367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>ensure an enriched and varied opportunities for all</w:t>
            </w:r>
          </w:p>
          <w:p w:rsidR="00A33C9E" w:rsidRDefault="00A64367" w:rsidP="00A33C9E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r w:rsidRPr="006F666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gramStart"/>
            <w:r w:rsidR="00A33C9E">
              <w:rPr>
                <w:rFonts w:asciiTheme="minorHAnsi" w:hAnsiTheme="minorHAnsi"/>
                <w:sz w:val="20"/>
                <w:szCs w:val="20"/>
              </w:rPr>
              <w:t>children</w:t>
            </w:r>
            <w:proofErr w:type="gramEnd"/>
            <w:r w:rsidR="00A33C9E">
              <w:rPr>
                <w:rFonts w:asciiTheme="minorHAnsi" w:hAnsiTheme="minorHAnsi"/>
                <w:sz w:val="20"/>
                <w:szCs w:val="20"/>
              </w:rPr>
              <w:t xml:space="preserve"> to take part in sport. A focus on infant </w:t>
            </w:r>
          </w:p>
          <w:p w:rsidR="00A33C9E" w:rsidRDefault="000C073E" w:rsidP="00A33C9E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children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taking</w:t>
            </w:r>
            <w:r w:rsidR="00A33C9E">
              <w:rPr>
                <w:rFonts w:asciiTheme="minorHAnsi" w:hAnsiTheme="minorHAnsi"/>
                <w:sz w:val="20"/>
                <w:szCs w:val="20"/>
              </w:rPr>
              <w:t xml:space="preserve"> part in sport.</w:t>
            </w:r>
          </w:p>
          <w:p w:rsidR="00A33C9E" w:rsidRPr="006F6666" w:rsidRDefault="00A33C9E" w:rsidP="00A33C9E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  <w:p w:rsidR="00A64367" w:rsidRPr="006F6666" w:rsidRDefault="00A64367" w:rsidP="00A33C9E">
            <w:pPr>
              <w:pStyle w:val="Default"/>
              <w:spacing w:after="34"/>
              <w:ind w:right="-914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358" w:type="dxa"/>
          </w:tcPr>
          <w:p w:rsidR="00A64367" w:rsidRPr="006F6666" w:rsidRDefault="00A64367" w:rsidP="00A6436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C84880" w:rsidRPr="006F6666" w:rsidRDefault="00C84880" w:rsidP="00A316CB">
      <w:pPr>
        <w:tabs>
          <w:tab w:val="left" w:pos="12450"/>
        </w:tabs>
        <w:rPr>
          <w:rFonts w:asciiTheme="minorHAnsi" w:hAnsiTheme="minorHAnsi"/>
          <w:sz w:val="20"/>
          <w:szCs w:val="20"/>
        </w:rPr>
      </w:pPr>
    </w:p>
    <w:sectPr w:rsidR="00C84880" w:rsidRPr="006F6666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A10" w:rsidRDefault="00EE3A10" w:rsidP="00187DF3">
      <w:r>
        <w:separator/>
      </w:r>
    </w:p>
  </w:endnote>
  <w:endnote w:type="continuationSeparator" w:id="0">
    <w:p w:rsidR="00EE3A10" w:rsidRDefault="00EE3A10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10" w:rsidRPr="00BF0511" w:rsidRDefault="00EE3A10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7F269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162F71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10" w:rsidRDefault="00EE3A10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EE3A10" w:rsidRDefault="00EE3A10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10" w:rsidRDefault="00EE3A10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EE3A10" w:rsidRDefault="00EE3A10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E3A10" w:rsidRPr="00187DF3" w:rsidRDefault="00EE3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A10" w:rsidRDefault="00EE3A10" w:rsidP="00187DF3">
      <w:r>
        <w:separator/>
      </w:r>
    </w:p>
  </w:footnote>
  <w:footnote w:type="continuationSeparator" w:id="0">
    <w:p w:rsidR="00EE3A10" w:rsidRDefault="00EE3A10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7679E"/>
    <w:multiLevelType w:val="hybridMultilevel"/>
    <w:tmpl w:val="0018E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52A4A"/>
    <w:multiLevelType w:val="hybridMultilevel"/>
    <w:tmpl w:val="469E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5CDB19D7"/>
    <w:multiLevelType w:val="hybridMultilevel"/>
    <w:tmpl w:val="B13E0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55544"/>
    <w:multiLevelType w:val="hybridMultilevel"/>
    <w:tmpl w:val="33406A9C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6353304F"/>
    <w:multiLevelType w:val="hybridMultilevel"/>
    <w:tmpl w:val="031CB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D31E8"/>
    <w:multiLevelType w:val="hybridMultilevel"/>
    <w:tmpl w:val="8B9C6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27D60"/>
    <w:rsid w:val="000C073E"/>
    <w:rsid w:val="000E724A"/>
    <w:rsid w:val="00100F5E"/>
    <w:rsid w:val="00120B69"/>
    <w:rsid w:val="0018442F"/>
    <w:rsid w:val="00187DF3"/>
    <w:rsid w:val="001B1718"/>
    <w:rsid w:val="001C3F5B"/>
    <w:rsid w:val="00271D4F"/>
    <w:rsid w:val="00296C3E"/>
    <w:rsid w:val="002E2C2B"/>
    <w:rsid w:val="002F542D"/>
    <w:rsid w:val="003822E8"/>
    <w:rsid w:val="00542287"/>
    <w:rsid w:val="00581DB7"/>
    <w:rsid w:val="00585CD2"/>
    <w:rsid w:val="006F6666"/>
    <w:rsid w:val="00703499"/>
    <w:rsid w:val="00705079"/>
    <w:rsid w:val="009111DF"/>
    <w:rsid w:val="009B52A5"/>
    <w:rsid w:val="009E1207"/>
    <w:rsid w:val="009F4706"/>
    <w:rsid w:val="00A316CB"/>
    <w:rsid w:val="00A33C9E"/>
    <w:rsid w:val="00A64367"/>
    <w:rsid w:val="00AB5D24"/>
    <w:rsid w:val="00AE3A1B"/>
    <w:rsid w:val="00B126F1"/>
    <w:rsid w:val="00BF0511"/>
    <w:rsid w:val="00C31F07"/>
    <w:rsid w:val="00C84880"/>
    <w:rsid w:val="00DC3D45"/>
    <w:rsid w:val="00DD7167"/>
    <w:rsid w:val="00E23FB4"/>
    <w:rsid w:val="00E46553"/>
    <w:rsid w:val="00E84158"/>
    <w:rsid w:val="00EE1BFD"/>
    <w:rsid w:val="00EE3A10"/>
    <w:rsid w:val="00F31D8E"/>
    <w:rsid w:val="00FD0BE5"/>
    <w:rsid w:val="00FF213A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B09DBAC"/>
  <w15:docId w15:val="{C27F5E2F-C5C7-4C29-9A57-2AD497D3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customStyle="1" w:styleId="Default">
    <w:name w:val="Default"/>
    <w:rsid w:val="00542287"/>
    <w:pPr>
      <w:adjustRightInd w:val="0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A7FB1C63</Template>
  <TotalTime>8</TotalTime>
  <Pages>7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Matthew Roberts</cp:lastModifiedBy>
  <cp:revision>7</cp:revision>
  <dcterms:created xsi:type="dcterms:W3CDTF">2019-10-03T13:22:00Z</dcterms:created>
  <dcterms:modified xsi:type="dcterms:W3CDTF">2019-10-04T10:06:00Z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